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686DF0" w:rsidP="00224123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224123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CE733E" w:rsidP="004775F6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02.04.2020  № 100-п</w:t>
      </w:r>
      <w:bookmarkStart w:id="0" w:name="_GoBack"/>
      <w:bookmarkEnd w:id="0"/>
    </w:p>
    <w:p w:rsidR="007E0120" w:rsidRDefault="007E0120" w:rsidP="004775F6">
      <w:pPr>
        <w:spacing w:before="0" w:after="0"/>
        <w:rPr>
          <w:sz w:val="28"/>
          <w:szCs w:val="28"/>
        </w:rPr>
      </w:pPr>
    </w:p>
    <w:p w:rsidR="00FA2E31" w:rsidRDefault="0084116A" w:rsidP="004775F6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4775F6">
      <w:pPr>
        <w:spacing w:before="0" w:after="0"/>
        <w:jc w:val="center"/>
        <w:rPr>
          <w:sz w:val="28"/>
          <w:szCs w:val="28"/>
        </w:rPr>
      </w:pPr>
    </w:p>
    <w:p w:rsidR="0054657F" w:rsidRPr="00E5150F" w:rsidRDefault="0054657F" w:rsidP="00E5150F">
      <w:pPr>
        <w:widowControl w:val="0"/>
        <w:tabs>
          <w:tab w:val="center" w:pos="4825"/>
        </w:tabs>
        <w:autoSpaceDE w:val="0"/>
        <w:autoSpaceDN w:val="0"/>
        <w:adjustRightInd w:val="0"/>
        <w:spacing w:before="0" w:after="0"/>
        <w:jc w:val="center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О внесении изменений в постановление Правительства Новосибирской области от</w:t>
      </w:r>
      <w:r w:rsidR="005D0E9A">
        <w:rPr>
          <w:color w:val="000000"/>
          <w:sz w:val="28"/>
          <w:szCs w:val="28"/>
        </w:rPr>
        <w:t> </w:t>
      </w:r>
      <w:r w:rsidRPr="00E5150F">
        <w:rPr>
          <w:color w:val="000000"/>
          <w:sz w:val="28"/>
          <w:szCs w:val="28"/>
        </w:rPr>
        <w:t xml:space="preserve">18.03.2020 № 72-п </w:t>
      </w:r>
    </w:p>
    <w:p w:rsidR="00E5150F" w:rsidRPr="00E5150F" w:rsidRDefault="00E5150F" w:rsidP="00E5150F">
      <w:pPr>
        <w:widowControl w:val="0"/>
        <w:tabs>
          <w:tab w:val="center" w:pos="4825"/>
        </w:tabs>
        <w:autoSpaceDE w:val="0"/>
        <w:autoSpaceDN w:val="0"/>
        <w:adjustRightInd w:val="0"/>
        <w:spacing w:before="0" w:after="0"/>
        <w:ind w:firstLine="709"/>
        <w:rPr>
          <w:color w:val="000000"/>
          <w:sz w:val="31"/>
          <w:szCs w:val="31"/>
        </w:rPr>
      </w:pPr>
    </w:p>
    <w:p w:rsidR="0054657F" w:rsidRPr="00E5150F" w:rsidRDefault="0054657F" w:rsidP="00E5150F">
      <w:pPr>
        <w:widowControl w:val="0"/>
        <w:tabs>
          <w:tab w:val="center" w:pos="4825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В соответствии с Федеральным законом от</w:t>
      </w:r>
      <w:r w:rsidR="00E5150F">
        <w:rPr>
          <w:color w:val="000000"/>
          <w:sz w:val="28"/>
          <w:szCs w:val="28"/>
        </w:rPr>
        <w:t> 21.12.1994 № </w:t>
      </w:r>
      <w:r w:rsidRPr="00E5150F">
        <w:rPr>
          <w:color w:val="000000"/>
          <w:sz w:val="28"/>
          <w:szCs w:val="28"/>
        </w:rPr>
        <w:t>68-ФЗ «О защите населения и территорий от чрезвычайных ситуаций природного и техногенного характера», Федеральным законом от</w:t>
      </w:r>
      <w:r w:rsidR="00E5150F">
        <w:rPr>
          <w:color w:val="000000"/>
          <w:sz w:val="28"/>
          <w:szCs w:val="28"/>
        </w:rPr>
        <w:t> 30.03.1999 № </w:t>
      </w:r>
      <w:r w:rsidRPr="00E5150F">
        <w:rPr>
          <w:color w:val="000000"/>
          <w:sz w:val="28"/>
          <w:szCs w:val="28"/>
        </w:rPr>
        <w:t>52-ФЗ «О санитарно-эпидемиологическом благополучии населения», постановлением Главного Государственного санитарног</w:t>
      </w:r>
      <w:r w:rsidR="00E5150F">
        <w:rPr>
          <w:color w:val="000000"/>
          <w:sz w:val="28"/>
          <w:szCs w:val="28"/>
        </w:rPr>
        <w:t>о врача Российской Федерации от 30.03.2020 № </w:t>
      </w:r>
      <w:r w:rsidRPr="00E5150F">
        <w:rPr>
          <w:color w:val="000000"/>
          <w:sz w:val="28"/>
          <w:szCs w:val="28"/>
        </w:rPr>
        <w:t xml:space="preserve">9 «О дополнительных мерах по недопущению распространения </w:t>
      </w:r>
      <w:r w:rsidRPr="00E5150F">
        <w:rPr>
          <w:color w:val="000000"/>
          <w:sz w:val="28"/>
          <w:szCs w:val="28"/>
          <w:lang w:val="en-US"/>
        </w:rPr>
        <w:t>COVID</w:t>
      </w:r>
      <w:r w:rsidRPr="00E5150F">
        <w:rPr>
          <w:color w:val="000000"/>
          <w:sz w:val="28"/>
          <w:szCs w:val="28"/>
        </w:rPr>
        <w:t xml:space="preserve">-2019» Правительство Новосибирской области </w:t>
      </w:r>
      <w:r w:rsidR="00E5150F">
        <w:rPr>
          <w:color w:val="000000"/>
          <w:sz w:val="28"/>
          <w:szCs w:val="28"/>
        </w:rPr>
        <w:t xml:space="preserve"> </w:t>
      </w:r>
      <w:r w:rsidRPr="00E5150F">
        <w:rPr>
          <w:b/>
          <w:color w:val="000000"/>
          <w:sz w:val="28"/>
          <w:szCs w:val="28"/>
        </w:rPr>
        <w:t>п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о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с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т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а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н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о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в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л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я</w:t>
      </w:r>
      <w:r w:rsidR="00E5150F">
        <w:rPr>
          <w:b/>
          <w:color w:val="000000"/>
          <w:sz w:val="28"/>
          <w:szCs w:val="28"/>
        </w:rPr>
        <w:t> </w:t>
      </w:r>
      <w:r w:rsidRPr="00E5150F">
        <w:rPr>
          <w:b/>
          <w:color w:val="000000"/>
          <w:sz w:val="28"/>
          <w:szCs w:val="28"/>
        </w:rPr>
        <w:t>е т</w:t>
      </w:r>
      <w:r w:rsidRPr="00E5150F">
        <w:rPr>
          <w:color w:val="000000"/>
          <w:sz w:val="28"/>
          <w:szCs w:val="28"/>
        </w:rPr>
        <w:t>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pacing w:val="-6"/>
          <w:sz w:val="28"/>
          <w:szCs w:val="28"/>
        </w:rPr>
        <w:t>Внести в постановление Правительства Новосибирской области от</w:t>
      </w:r>
      <w:r w:rsidR="00E5150F" w:rsidRPr="00E5150F">
        <w:rPr>
          <w:color w:val="000000"/>
          <w:spacing w:val="-6"/>
          <w:sz w:val="28"/>
          <w:szCs w:val="28"/>
        </w:rPr>
        <w:t> </w:t>
      </w:r>
      <w:r w:rsidRPr="00E5150F">
        <w:rPr>
          <w:color w:val="000000"/>
          <w:spacing w:val="-6"/>
          <w:sz w:val="28"/>
          <w:szCs w:val="28"/>
        </w:rPr>
        <w:t>18.03.2020</w:t>
      </w:r>
      <w:r w:rsidRPr="00E5150F">
        <w:rPr>
          <w:color w:val="000000"/>
          <w:sz w:val="28"/>
          <w:szCs w:val="28"/>
        </w:rPr>
        <w:t xml:space="preserve"> №</w:t>
      </w:r>
      <w:r w:rsidR="00E5150F">
        <w:rPr>
          <w:color w:val="000000"/>
          <w:sz w:val="28"/>
          <w:szCs w:val="28"/>
        </w:rPr>
        <w:t> </w:t>
      </w:r>
      <w:r w:rsidRPr="00E5150F">
        <w:rPr>
          <w:color w:val="000000"/>
          <w:sz w:val="28"/>
          <w:szCs w:val="28"/>
        </w:rPr>
        <w:t>72-п «О введении режима повышенной готовности на территории Новосибирской области» следующие изменения: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1. По тексту постановления слова «(2019-</w:t>
      </w:r>
      <w:r w:rsidRPr="00E5150F">
        <w:rPr>
          <w:color w:val="000000"/>
          <w:sz w:val="28"/>
          <w:szCs w:val="28"/>
          <w:lang w:val="en-US"/>
        </w:rPr>
        <w:t>nCoV</w:t>
      </w:r>
      <w:r w:rsidRPr="00E5150F">
        <w:rPr>
          <w:color w:val="000000"/>
          <w:sz w:val="28"/>
          <w:szCs w:val="28"/>
        </w:rPr>
        <w:t>)» заменить словами «(</w:t>
      </w:r>
      <w:r w:rsidRPr="00E5150F">
        <w:rPr>
          <w:color w:val="000000"/>
          <w:sz w:val="28"/>
          <w:szCs w:val="28"/>
          <w:lang w:val="en-US"/>
        </w:rPr>
        <w:t>COVID</w:t>
      </w:r>
      <w:r w:rsidRPr="00E5150F">
        <w:rPr>
          <w:color w:val="000000"/>
          <w:sz w:val="28"/>
          <w:szCs w:val="28"/>
        </w:rPr>
        <w:t>-2019)».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2. В пункте 3: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1) абзац первый подпункта 3 дополнить словами следующего содержания: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«, и прибывшим на территорию Российской Федерации до 01.04.2020»;</w:t>
      </w:r>
    </w:p>
    <w:p w:rsidR="0054657F" w:rsidRPr="00E5150F" w:rsidRDefault="00E5150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дополнить подпунктами 3.1</w:t>
      </w:r>
      <w:r w:rsidR="0073526F">
        <w:rPr>
          <w:color w:val="000000"/>
          <w:sz w:val="28"/>
          <w:szCs w:val="28"/>
        </w:rPr>
        <w:t>-</w:t>
      </w:r>
      <w:r w:rsidR="0054657F" w:rsidRPr="00E5150F">
        <w:rPr>
          <w:color w:val="000000"/>
          <w:sz w:val="28"/>
          <w:szCs w:val="28"/>
        </w:rPr>
        <w:t>3.2 следующего содержания:</w:t>
      </w:r>
    </w:p>
    <w:p w:rsidR="0054657F" w:rsidRPr="00E5150F" w:rsidRDefault="00E5150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«3.1) </w:t>
      </w:r>
      <w:r w:rsidR="0054657F" w:rsidRPr="00E5150F">
        <w:rPr>
          <w:color w:val="000000"/>
          <w:sz w:val="28"/>
          <w:szCs w:val="28"/>
        </w:rPr>
        <w:t>гражданам, вернувшимся в Рос</w:t>
      </w:r>
      <w:r>
        <w:rPr>
          <w:color w:val="000000"/>
          <w:sz w:val="28"/>
          <w:szCs w:val="28"/>
        </w:rPr>
        <w:t>сийскую Федерацию и прибывшим в </w:t>
      </w:r>
      <w:r w:rsidR="0054657F" w:rsidRPr="00E5150F">
        <w:rPr>
          <w:color w:val="000000"/>
          <w:sz w:val="28"/>
          <w:szCs w:val="28"/>
        </w:rPr>
        <w:t>Новосибирскую область после 31.03.2020 через Международный аэроп</w:t>
      </w:r>
      <w:r>
        <w:rPr>
          <w:color w:val="000000"/>
          <w:sz w:val="28"/>
          <w:szCs w:val="28"/>
        </w:rPr>
        <w:t>орт Новосибирск (Толмачёво) им. </w:t>
      </w:r>
      <w:r w:rsidR="0054657F" w:rsidRPr="00E5150F">
        <w:rPr>
          <w:color w:val="000000"/>
          <w:sz w:val="28"/>
          <w:szCs w:val="28"/>
        </w:rPr>
        <w:t>А.И. Покрышкина, соблюдать решения санитарных врачей о помещении в обсерватор;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3.2) гражданам, вернувшимся в Рос</w:t>
      </w:r>
      <w:r w:rsidR="00E5150F">
        <w:rPr>
          <w:color w:val="000000"/>
          <w:sz w:val="28"/>
          <w:szCs w:val="28"/>
        </w:rPr>
        <w:t>сийскую Федерацию и прибывшим в </w:t>
      </w:r>
      <w:r w:rsidRPr="00E5150F">
        <w:rPr>
          <w:color w:val="000000"/>
          <w:sz w:val="28"/>
          <w:szCs w:val="28"/>
        </w:rPr>
        <w:t xml:space="preserve">Новосибирскую область после 31.03.2020, </w:t>
      </w:r>
      <w:r w:rsidRPr="005D0E9A">
        <w:rPr>
          <w:spacing w:val="-6"/>
          <w:sz w:val="28"/>
          <w:szCs w:val="28"/>
        </w:rPr>
        <w:t>кроме указанных в подпункте 3.1 настоящего пункта, обеспечить самоизоляцию в домашних условиях на срок</w:t>
      </w:r>
      <w:r w:rsidRPr="005D0E9A">
        <w:rPr>
          <w:color w:val="000000"/>
          <w:sz w:val="28"/>
          <w:szCs w:val="28"/>
        </w:rPr>
        <w:t xml:space="preserve"> </w:t>
      </w:r>
      <w:r w:rsidRPr="00E5150F">
        <w:rPr>
          <w:color w:val="000000"/>
          <w:sz w:val="28"/>
          <w:szCs w:val="28"/>
        </w:rPr>
        <w:t>14 дней со дня возвращения в Российскую Федерацию, передавать сведения о своем возвращении в Российскую Федерацию, месте, датах пребывания за пределами Российской Федерации, контактную информацию на «горячую линию», организованную в Новосибирской области, на единый номер телефона 112;».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3. В пункте 4: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 xml:space="preserve">1) в подпункте 7 слова «в ежедневном режиме» заменить словами «лиц, </w:t>
      </w:r>
      <w:r w:rsidRPr="00E5150F">
        <w:rPr>
          <w:color w:val="000000"/>
          <w:sz w:val="28"/>
          <w:szCs w:val="28"/>
        </w:rPr>
        <w:lastRenderedPageBreak/>
        <w:t>помещенных в обсерваторы, в ежедневном режиме»;</w:t>
      </w:r>
    </w:p>
    <w:p w:rsidR="0054657F" w:rsidRPr="00E5150F" w:rsidRDefault="0073526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</w:t>
      </w:r>
      <w:r w:rsidR="0054657F" w:rsidRPr="00E5150F">
        <w:rPr>
          <w:color w:val="000000"/>
          <w:sz w:val="28"/>
          <w:szCs w:val="28"/>
        </w:rPr>
        <w:t>дополнить подпунктами 8</w:t>
      </w:r>
      <w:r>
        <w:rPr>
          <w:color w:val="000000"/>
          <w:sz w:val="28"/>
          <w:szCs w:val="28"/>
        </w:rPr>
        <w:t>-</w:t>
      </w:r>
      <w:r w:rsidR="0054657F" w:rsidRPr="00E5150F">
        <w:rPr>
          <w:color w:val="000000"/>
          <w:sz w:val="28"/>
          <w:szCs w:val="28"/>
        </w:rPr>
        <w:t xml:space="preserve">10 в следующей редакции: </w:t>
      </w:r>
    </w:p>
    <w:p w:rsidR="0054657F" w:rsidRPr="0073526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«8) совместно с министерством труда и социального развити</w:t>
      </w:r>
      <w:r w:rsidR="0073526F">
        <w:rPr>
          <w:color w:val="000000"/>
          <w:sz w:val="28"/>
          <w:szCs w:val="28"/>
        </w:rPr>
        <w:t>я Новосибирской области (Фролов </w:t>
      </w:r>
      <w:r w:rsidRPr="00E5150F">
        <w:rPr>
          <w:color w:val="000000"/>
          <w:sz w:val="28"/>
          <w:szCs w:val="28"/>
        </w:rPr>
        <w:t>Я.А.) во взаимодействии с Управлением Федеральной службы по надзору в с</w:t>
      </w:r>
      <w:r w:rsidR="0073526F">
        <w:rPr>
          <w:color w:val="000000"/>
          <w:sz w:val="28"/>
          <w:szCs w:val="28"/>
        </w:rPr>
        <w:t>фере защиты прав потребителей и </w:t>
      </w:r>
      <w:r w:rsidRPr="00E5150F">
        <w:rPr>
          <w:color w:val="000000"/>
          <w:sz w:val="28"/>
          <w:szCs w:val="28"/>
        </w:rPr>
        <w:t>благополучия человека по Новосибирской области (Щербатов А.Ф.) обеспечить развертывание в достаточном количестве обсе</w:t>
      </w:r>
      <w:r w:rsidR="0073526F">
        <w:rPr>
          <w:color w:val="000000"/>
          <w:sz w:val="28"/>
          <w:szCs w:val="28"/>
        </w:rPr>
        <w:t>рваторов на базе организаций, в </w:t>
      </w:r>
      <w:r w:rsidRPr="00E5150F">
        <w:rPr>
          <w:color w:val="000000"/>
          <w:sz w:val="28"/>
          <w:szCs w:val="28"/>
        </w:rPr>
        <w:t xml:space="preserve">которых могут быть соблюдены требования по изоляции и охране территории, </w:t>
      </w:r>
      <w:r w:rsidRPr="0073526F">
        <w:rPr>
          <w:color w:val="000000"/>
          <w:sz w:val="28"/>
          <w:szCs w:val="28"/>
        </w:rPr>
        <w:t>для изоляции и медицинского наблюден</w:t>
      </w:r>
      <w:r w:rsidR="0073526F" w:rsidRPr="0073526F">
        <w:rPr>
          <w:color w:val="000000"/>
          <w:sz w:val="28"/>
          <w:szCs w:val="28"/>
        </w:rPr>
        <w:t>ия за гражданами, помещенными в </w:t>
      </w:r>
      <w:r w:rsidRPr="0073526F">
        <w:rPr>
          <w:color w:val="000000"/>
          <w:sz w:val="28"/>
          <w:szCs w:val="28"/>
        </w:rPr>
        <w:t>обсерватор;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9) обеспечить обязательное проведени</w:t>
      </w:r>
      <w:r w:rsidR="0073526F">
        <w:rPr>
          <w:color w:val="000000"/>
          <w:sz w:val="28"/>
          <w:szCs w:val="28"/>
        </w:rPr>
        <w:t>е лабораторного обследования на </w:t>
      </w:r>
      <w:r w:rsidRPr="00E5150F">
        <w:rPr>
          <w:color w:val="000000"/>
          <w:sz w:val="28"/>
          <w:szCs w:val="28"/>
        </w:rPr>
        <w:t>новую коронавирусную инфекцию (</w:t>
      </w:r>
      <w:r w:rsidRPr="00E5150F">
        <w:rPr>
          <w:color w:val="000000"/>
          <w:sz w:val="28"/>
          <w:szCs w:val="28"/>
          <w:lang w:val="en-US"/>
        </w:rPr>
        <w:t>COVID</w:t>
      </w:r>
      <w:r w:rsidRPr="00E5150F">
        <w:rPr>
          <w:color w:val="000000"/>
          <w:sz w:val="28"/>
          <w:szCs w:val="28"/>
        </w:rPr>
        <w:t>-2019) следующих категорий лиц: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вернувшихся на территорию Российской Федерацию с признаками респираторных заболеваний;</w:t>
      </w:r>
    </w:p>
    <w:p w:rsidR="0054657F" w:rsidRPr="0073526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73526F">
        <w:rPr>
          <w:color w:val="000000"/>
          <w:sz w:val="28"/>
          <w:szCs w:val="28"/>
        </w:rPr>
        <w:t>контактировавших с больным новой коронавирусной инфекцией</w:t>
      </w:r>
      <w:r w:rsidR="0073526F">
        <w:rPr>
          <w:color w:val="000000"/>
          <w:sz w:val="28"/>
          <w:szCs w:val="28"/>
        </w:rPr>
        <w:br/>
      </w:r>
      <w:r w:rsidRPr="0073526F">
        <w:rPr>
          <w:color w:val="000000"/>
          <w:sz w:val="28"/>
          <w:szCs w:val="28"/>
        </w:rPr>
        <w:t>(</w:t>
      </w:r>
      <w:r w:rsidRPr="0073526F">
        <w:rPr>
          <w:color w:val="000000"/>
          <w:sz w:val="28"/>
          <w:szCs w:val="28"/>
          <w:lang w:val="en-US"/>
        </w:rPr>
        <w:t>COVID</w:t>
      </w:r>
      <w:r w:rsidR="0073526F" w:rsidRPr="0073526F">
        <w:rPr>
          <w:color w:val="000000"/>
          <w:sz w:val="28"/>
          <w:szCs w:val="28"/>
        </w:rPr>
        <w:t>-2019);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с диагнозом «внебольничная пневмония»;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достигших 65 лет и обратившихся за медицинской помощью с симптомами респираторного заболевания;</w:t>
      </w:r>
    </w:p>
    <w:p w:rsidR="0054657F" w:rsidRPr="00E5150F" w:rsidRDefault="0054657F" w:rsidP="0073526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медицинских работников, имеющих риски инфицирования новой коронавирусной инфекцией (</w:t>
      </w:r>
      <w:r w:rsidRPr="00E5150F">
        <w:rPr>
          <w:color w:val="000000"/>
          <w:sz w:val="28"/>
          <w:szCs w:val="28"/>
          <w:lang w:val="en-US"/>
        </w:rPr>
        <w:t>COVID</w:t>
      </w:r>
      <w:r w:rsidRPr="00E5150F">
        <w:rPr>
          <w:color w:val="000000"/>
          <w:sz w:val="28"/>
          <w:szCs w:val="28"/>
        </w:rPr>
        <w:t xml:space="preserve">-2019) на рабочих местах, </w:t>
      </w:r>
      <w:r w:rsidR="0073526F">
        <w:rPr>
          <w:color w:val="000000"/>
          <w:sz w:val="28"/>
          <w:szCs w:val="28"/>
        </w:rPr>
        <w:t>–</w:t>
      </w:r>
      <w:r w:rsidRPr="00E5150F">
        <w:rPr>
          <w:color w:val="000000"/>
          <w:sz w:val="28"/>
          <w:szCs w:val="28"/>
        </w:rPr>
        <w:t xml:space="preserve"> 1 раз в неделю, а</w:t>
      </w:r>
      <w:r w:rsidR="005D0E9A">
        <w:rPr>
          <w:color w:val="000000"/>
          <w:sz w:val="28"/>
          <w:szCs w:val="28"/>
        </w:rPr>
        <w:t> </w:t>
      </w:r>
      <w:r w:rsidRPr="00E5150F">
        <w:rPr>
          <w:color w:val="000000"/>
          <w:sz w:val="28"/>
          <w:szCs w:val="28"/>
        </w:rPr>
        <w:t>при появлении симптомов, не исключающих новую коронавирусную инфекцию (</w:t>
      </w:r>
      <w:r w:rsidRPr="00E5150F">
        <w:rPr>
          <w:color w:val="000000"/>
          <w:sz w:val="28"/>
          <w:szCs w:val="28"/>
          <w:lang w:val="en-US"/>
        </w:rPr>
        <w:t>COVID</w:t>
      </w:r>
      <w:r w:rsidRPr="00E5150F">
        <w:rPr>
          <w:color w:val="000000"/>
          <w:sz w:val="28"/>
          <w:szCs w:val="28"/>
        </w:rPr>
        <w:t xml:space="preserve">-2019), </w:t>
      </w:r>
      <w:r w:rsidR="0073526F">
        <w:rPr>
          <w:color w:val="000000"/>
          <w:sz w:val="28"/>
          <w:szCs w:val="28"/>
        </w:rPr>
        <w:t>–</w:t>
      </w:r>
      <w:r w:rsidR="0073526F" w:rsidRPr="00E5150F">
        <w:rPr>
          <w:color w:val="000000"/>
          <w:sz w:val="28"/>
          <w:szCs w:val="28"/>
        </w:rPr>
        <w:t xml:space="preserve"> </w:t>
      </w:r>
      <w:r w:rsidRPr="00E5150F">
        <w:rPr>
          <w:color w:val="000000"/>
          <w:sz w:val="28"/>
          <w:szCs w:val="28"/>
        </w:rPr>
        <w:t>немедленно;</w:t>
      </w:r>
    </w:p>
    <w:p w:rsidR="0054657F" w:rsidRPr="00E5150F" w:rsidRDefault="0054657F" w:rsidP="0073526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находящихся в учреждениях посто</w:t>
      </w:r>
      <w:r w:rsidR="0073526F">
        <w:rPr>
          <w:color w:val="000000"/>
          <w:sz w:val="28"/>
          <w:szCs w:val="28"/>
        </w:rPr>
        <w:t>янного пребывания независимо от </w:t>
      </w:r>
      <w:r w:rsidRPr="00E5150F">
        <w:rPr>
          <w:color w:val="000000"/>
          <w:sz w:val="28"/>
          <w:szCs w:val="28"/>
        </w:rPr>
        <w:t xml:space="preserve">организационно-правовой формы (специальные учебно-воспитательные учреждения закрытого типа, кадетские корпуса, дома-интернаты, учреждения ФСИН России) и персонал таких организаций </w:t>
      </w:r>
      <w:r w:rsidR="0073526F">
        <w:rPr>
          <w:color w:val="000000"/>
          <w:sz w:val="28"/>
          <w:szCs w:val="28"/>
        </w:rPr>
        <w:t>–</w:t>
      </w:r>
      <w:r w:rsidRPr="00E5150F">
        <w:rPr>
          <w:color w:val="000000"/>
          <w:sz w:val="28"/>
          <w:szCs w:val="28"/>
        </w:rPr>
        <w:t xml:space="preserve"> при появлении симптомов респираторного заболевания;</w:t>
      </w:r>
    </w:p>
    <w:p w:rsidR="0054657F" w:rsidRPr="00E5150F" w:rsidRDefault="0073526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10) </w:t>
      </w:r>
      <w:r w:rsidR="0054657F" w:rsidRPr="00E5150F">
        <w:rPr>
          <w:color w:val="000000"/>
          <w:sz w:val="28"/>
          <w:szCs w:val="28"/>
        </w:rPr>
        <w:t>совместно с оперативным штабом по профилактике к</w:t>
      </w:r>
      <w:r>
        <w:rPr>
          <w:color w:val="000000"/>
          <w:sz w:val="28"/>
          <w:szCs w:val="28"/>
        </w:rPr>
        <w:t xml:space="preserve">оронавирусной инфекции (Нелюбов С.А.) организовать лабораторную </w:t>
      </w:r>
      <w:r w:rsidR="0054657F" w:rsidRPr="00E5150F">
        <w:rPr>
          <w:color w:val="000000"/>
          <w:sz w:val="28"/>
          <w:szCs w:val="28"/>
        </w:rPr>
        <w:t xml:space="preserve">диагностику новой коронавирусной инфекции (COVID-2019) с привлечением всех лабораторий организаций вне зависимости от их организационно-правовой формы, </w:t>
      </w:r>
      <w:r w:rsidR="0054657F" w:rsidRPr="005D0E9A">
        <w:rPr>
          <w:spacing w:val="-6"/>
          <w:sz w:val="28"/>
          <w:szCs w:val="28"/>
        </w:rPr>
        <w:t>имеющих санитарно-эпидемиологическое заключение на работу с возбудителями</w:t>
      </w:r>
      <w:r w:rsidR="0054657F" w:rsidRPr="00E5150F">
        <w:rPr>
          <w:color w:val="000000"/>
          <w:sz w:val="28"/>
          <w:szCs w:val="28"/>
        </w:rPr>
        <w:t xml:space="preserve"> III-IV группы патогенности с использованием методов, не предполагающих выделение возбудителя, соответствующие условия работы и обученный персонал, владеющий методом полимеразно-цепной реакции (ПЦР).».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4. Дополнить пунктами 4.1</w:t>
      </w:r>
      <w:r w:rsidR="0073526F">
        <w:rPr>
          <w:color w:val="000000"/>
          <w:sz w:val="28"/>
          <w:szCs w:val="28"/>
        </w:rPr>
        <w:t>-</w:t>
      </w:r>
      <w:r w:rsidRPr="00E5150F">
        <w:rPr>
          <w:color w:val="000000"/>
          <w:sz w:val="28"/>
          <w:szCs w:val="28"/>
        </w:rPr>
        <w:t>4.3 следующего содержания: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«4.1. Министерству транспорта и дорожного хозяйства Новосибирской области (Костылевский</w:t>
      </w:r>
      <w:r w:rsidR="0073526F">
        <w:rPr>
          <w:color w:val="000000"/>
          <w:sz w:val="28"/>
          <w:szCs w:val="28"/>
        </w:rPr>
        <w:t> </w:t>
      </w:r>
      <w:r w:rsidRPr="00E5150F">
        <w:rPr>
          <w:color w:val="000000"/>
          <w:sz w:val="28"/>
          <w:szCs w:val="28"/>
        </w:rPr>
        <w:t>А.В.):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1) совместно с министерством здравоохранения Новосибирской области (Хальзов</w:t>
      </w:r>
      <w:r w:rsidR="0073526F">
        <w:rPr>
          <w:color w:val="000000"/>
          <w:sz w:val="28"/>
          <w:szCs w:val="28"/>
        </w:rPr>
        <w:t> </w:t>
      </w:r>
      <w:r w:rsidRPr="00E5150F">
        <w:rPr>
          <w:color w:val="000000"/>
          <w:sz w:val="28"/>
          <w:szCs w:val="28"/>
        </w:rPr>
        <w:t xml:space="preserve">К.В.) и во взаимодействии с администрацией </w:t>
      </w:r>
      <w:r w:rsidRPr="005D0E9A">
        <w:rPr>
          <w:spacing w:val="-6"/>
          <w:sz w:val="28"/>
          <w:szCs w:val="28"/>
        </w:rPr>
        <w:t>Международного аэропорта Новосибирск (Толмачёво) им.</w:t>
      </w:r>
      <w:r w:rsidR="0073526F" w:rsidRPr="005D0E9A">
        <w:rPr>
          <w:spacing w:val="-6"/>
          <w:sz w:val="28"/>
          <w:szCs w:val="28"/>
        </w:rPr>
        <w:t> А.И. </w:t>
      </w:r>
      <w:r w:rsidRPr="005D0E9A">
        <w:rPr>
          <w:spacing w:val="-6"/>
          <w:sz w:val="28"/>
          <w:szCs w:val="28"/>
        </w:rPr>
        <w:t>Покрышкина</w:t>
      </w:r>
      <w:r w:rsidRPr="005D0E9A">
        <w:rPr>
          <w:color w:val="000000"/>
          <w:sz w:val="28"/>
          <w:szCs w:val="28"/>
        </w:rPr>
        <w:t xml:space="preserve"> </w:t>
      </w:r>
      <w:r w:rsidRPr="0073526F">
        <w:rPr>
          <w:color w:val="000000"/>
          <w:sz w:val="28"/>
          <w:szCs w:val="28"/>
        </w:rPr>
        <w:t>обеспечить транспортировку</w:t>
      </w:r>
      <w:r w:rsidRPr="00E5150F">
        <w:rPr>
          <w:color w:val="000000"/>
          <w:sz w:val="28"/>
          <w:szCs w:val="28"/>
        </w:rPr>
        <w:t xml:space="preserve"> граждан, помещаемых в </w:t>
      </w:r>
      <w:r w:rsidR="0073526F">
        <w:rPr>
          <w:color w:val="000000"/>
          <w:sz w:val="28"/>
          <w:szCs w:val="28"/>
        </w:rPr>
        <w:t>обсерватор, до места изоляции в </w:t>
      </w:r>
      <w:r w:rsidRPr="00E5150F">
        <w:rPr>
          <w:color w:val="000000"/>
          <w:sz w:val="28"/>
          <w:szCs w:val="28"/>
        </w:rPr>
        <w:t>условиях, исключающих риски инфицирования новой коронавирусной инфекцией (</w:t>
      </w:r>
      <w:r w:rsidRPr="00E5150F">
        <w:rPr>
          <w:color w:val="000000"/>
          <w:sz w:val="28"/>
          <w:szCs w:val="28"/>
          <w:lang w:val="en-US"/>
        </w:rPr>
        <w:t>COVID</w:t>
      </w:r>
      <w:r w:rsidRPr="00E5150F">
        <w:rPr>
          <w:color w:val="000000"/>
          <w:sz w:val="28"/>
          <w:szCs w:val="28"/>
        </w:rPr>
        <w:t>-2019);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 xml:space="preserve">2) во взаимодействии с органами местного самоуправления муниципальных </w:t>
      </w:r>
      <w:r w:rsidRPr="00E5150F">
        <w:rPr>
          <w:color w:val="000000"/>
          <w:sz w:val="28"/>
          <w:szCs w:val="28"/>
        </w:rPr>
        <w:lastRenderedPageBreak/>
        <w:t>образований Новосибирской области, организациями транспортного обслуживания населения обеспечить контроль за обязательным использованием средств индивидуальной защиты органов дыхания (маски, респираторы) персоналом транспортно-пересадочных узлов, транспортных средств (метрополитен, поезда, автобусы и другие виды общественного транспорта).</w:t>
      </w:r>
    </w:p>
    <w:p w:rsidR="0054657F" w:rsidRPr="00E5150F" w:rsidRDefault="0073526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4.2. </w:t>
      </w:r>
      <w:r w:rsidR="0054657F" w:rsidRPr="005D0E9A">
        <w:rPr>
          <w:spacing w:val="-6"/>
          <w:sz w:val="28"/>
          <w:szCs w:val="28"/>
        </w:rPr>
        <w:t>Министерству промышленности, торговли и развития</w:t>
      </w:r>
      <w:r w:rsidR="0054657F" w:rsidRPr="005D0E9A">
        <w:rPr>
          <w:color w:val="000000"/>
          <w:sz w:val="28"/>
          <w:szCs w:val="28"/>
        </w:rPr>
        <w:t xml:space="preserve"> </w:t>
      </w:r>
      <w:r w:rsidR="0054657F" w:rsidRPr="00E5150F">
        <w:rPr>
          <w:color w:val="000000"/>
          <w:sz w:val="28"/>
          <w:szCs w:val="28"/>
        </w:rPr>
        <w:t>предпринимательства Новосибирской об</w:t>
      </w:r>
      <w:r>
        <w:rPr>
          <w:color w:val="000000"/>
          <w:sz w:val="28"/>
          <w:szCs w:val="28"/>
        </w:rPr>
        <w:t>ласти (Гончаров </w:t>
      </w:r>
      <w:r w:rsidR="0054657F" w:rsidRPr="00E5150F">
        <w:rPr>
          <w:color w:val="000000"/>
          <w:sz w:val="28"/>
          <w:szCs w:val="28"/>
        </w:rPr>
        <w:t>А.А.) во взаимодействии с Управлением Федеральной службы по надзору в сфере защиты прав потребителей и благополучия человека по Новосибирской области (Щербатов А.Ф.) обеспечить контроль за обязательным использованием средств индивидуальной защиты органов дыхания (маски, респираторы) персоналом мест с массовым пребыванием людей, за исключением случаев, указанных в пункте 4.1 настоящего постановления.</w:t>
      </w:r>
    </w:p>
    <w:p w:rsidR="0054657F" w:rsidRPr="00E5150F" w:rsidRDefault="0054657F" w:rsidP="00E5150F">
      <w:pPr>
        <w:widowControl w:val="0"/>
        <w:tabs>
          <w:tab w:val="center" w:pos="709"/>
        </w:tabs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E5150F">
        <w:rPr>
          <w:color w:val="000000"/>
          <w:sz w:val="28"/>
          <w:szCs w:val="28"/>
        </w:rPr>
        <w:t>4.3. Оперативному штабу по профилактике к</w:t>
      </w:r>
      <w:r w:rsidR="0073526F">
        <w:rPr>
          <w:color w:val="000000"/>
          <w:sz w:val="28"/>
          <w:szCs w:val="28"/>
        </w:rPr>
        <w:t>оронавирусной инфекции (Нелюбов </w:t>
      </w:r>
      <w:r w:rsidRPr="00E5150F">
        <w:rPr>
          <w:color w:val="000000"/>
          <w:sz w:val="28"/>
          <w:szCs w:val="28"/>
        </w:rPr>
        <w:t>С.А.) совместно с министерством труда и социального развити</w:t>
      </w:r>
      <w:r w:rsidR="0073526F">
        <w:rPr>
          <w:color w:val="000000"/>
          <w:sz w:val="28"/>
          <w:szCs w:val="28"/>
        </w:rPr>
        <w:t>я Новосибирской области (Фролов </w:t>
      </w:r>
      <w:r w:rsidRPr="00E5150F">
        <w:rPr>
          <w:color w:val="000000"/>
          <w:sz w:val="28"/>
          <w:szCs w:val="28"/>
        </w:rPr>
        <w:t>Я.А.) обеспечить взаимодействие с Управлением Федеральной службы по надзору в с</w:t>
      </w:r>
      <w:r w:rsidR="0073526F">
        <w:rPr>
          <w:color w:val="000000"/>
          <w:sz w:val="28"/>
          <w:szCs w:val="28"/>
        </w:rPr>
        <w:t>фере защиты прав потребителей и </w:t>
      </w:r>
      <w:r w:rsidRPr="00E5150F">
        <w:rPr>
          <w:color w:val="000000"/>
          <w:sz w:val="28"/>
          <w:szCs w:val="28"/>
        </w:rPr>
        <w:t>благополучия человека по Новосибирской области, организациями, в которых могут быть соблюдены требования по и</w:t>
      </w:r>
      <w:r w:rsidR="0073526F">
        <w:rPr>
          <w:color w:val="000000"/>
          <w:sz w:val="28"/>
          <w:szCs w:val="28"/>
        </w:rPr>
        <w:t>золяции и охране территории, по </w:t>
      </w:r>
      <w:r w:rsidRPr="00E5150F">
        <w:rPr>
          <w:color w:val="000000"/>
          <w:sz w:val="28"/>
          <w:szCs w:val="28"/>
        </w:rPr>
        <w:t>вопросам разворачивания в достаточном количестве обсерваторов на базе указанных организаций.».</w:t>
      </w:r>
    </w:p>
    <w:p w:rsidR="00E5150F" w:rsidRDefault="00E5150F" w:rsidP="00E5150F">
      <w:pPr>
        <w:spacing w:before="0" w:after="0"/>
        <w:jc w:val="both"/>
        <w:rPr>
          <w:sz w:val="28"/>
          <w:szCs w:val="28"/>
        </w:rPr>
      </w:pPr>
    </w:p>
    <w:p w:rsidR="00E5150F" w:rsidRDefault="00E5150F" w:rsidP="00E5150F">
      <w:pPr>
        <w:spacing w:before="0" w:after="0"/>
        <w:jc w:val="both"/>
        <w:rPr>
          <w:sz w:val="28"/>
          <w:szCs w:val="28"/>
        </w:rPr>
      </w:pPr>
    </w:p>
    <w:p w:rsidR="00E5150F" w:rsidRDefault="00E5150F" w:rsidP="00E5150F">
      <w:pPr>
        <w:spacing w:before="0" w:after="0"/>
        <w:jc w:val="both"/>
        <w:rPr>
          <w:sz w:val="28"/>
          <w:szCs w:val="28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  <w:r w:rsidRPr="00E5150F">
        <w:rPr>
          <w:sz w:val="28"/>
          <w:szCs w:val="28"/>
          <w:lang w:eastAsia="en-US"/>
        </w:rPr>
        <w:t>Губернатор</w:t>
      </w:r>
      <w:r w:rsidR="00C17AC6">
        <w:rPr>
          <w:sz w:val="28"/>
          <w:szCs w:val="28"/>
          <w:lang w:eastAsia="en-US"/>
        </w:rPr>
        <w:t> </w:t>
      </w:r>
      <w:r w:rsidRPr="00E5150F">
        <w:rPr>
          <w:sz w:val="28"/>
          <w:szCs w:val="28"/>
          <w:lang w:eastAsia="en-US"/>
        </w:rPr>
        <w:t>Новосибирской</w:t>
      </w:r>
      <w:r w:rsidR="00C17AC6">
        <w:rPr>
          <w:sz w:val="28"/>
          <w:szCs w:val="28"/>
          <w:lang w:eastAsia="en-US"/>
        </w:rPr>
        <w:t> </w:t>
      </w:r>
      <w:r w:rsidRPr="00E5150F">
        <w:rPr>
          <w:sz w:val="28"/>
          <w:szCs w:val="28"/>
          <w:lang w:eastAsia="en-US"/>
        </w:rPr>
        <w:t>области А.А.</w:t>
      </w:r>
      <w:r w:rsidR="00C17AC6">
        <w:rPr>
          <w:sz w:val="28"/>
          <w:szCs w:val="28"/>
          <w:lang w:eastAsia="en-US"/>
        </w:rPr>
        <w:t> </w:t>
      </w:r>
      <w:r w:rsidRPr="00E5150F">
        <w:rPr>
          <w:sz w:val="28"/>
          <w:szCs w:val="28"/>
          <w:lang w:eastAsia="en-US"/>
        </w:rPr>
        <w:t>Травников</w:t>
      </w:r>
      <w:r w:rsidR="00C17AC6">
        <w:rPr>
          <w:sz w:val="28"/>
          <w:szCs w:val="28"/>
          <w:lang w:eastAsia="en-US"/>
        </w:rPr>
        <w:br/>
      </w: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E5150F" w:rsidRDefault="00107FDF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Pr="00E5150F" w:rsidRDefault="00A85AE6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Pr="00E5150F" w:rsidRDefault="00A85AE6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9C7909" w:rsidRPr="00E5150F" w:rsidRDefault="009C7909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Pr="00E5150F" w:rsidRDefault="00A85AE6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5D0E9A" w:rsidRPr="00E5150F" w:rsidRDefault="005D0E9A" w:rsidP="00E5150F">
      <w:pPr>
        <w:spacing w:before="0" w:after="0"/>
        <w:jc w:val="both"/>
        <w:rPr>
          <w:sz w:val="28"/>
          <w:szCs w:val="28"/>
          <w:lang w:eastAsia="en-US"/>
        </w:rPr>
      </w:pPr>
    </w:p>
    <w:p w:rsidR="00DC0A6B" w:rsidRPr="00E5150F" w:rsidRDefault="00DC0A6B" w:rsidP="00E5150F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107FDF" w:rsidRPr="00E5150F" w:rsidRDefault="00C17AC6" w:rsidP="00E5150F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  <w:r>
        <w:rPr>
          <w:sz w:val="20"/>
          <w:lang w:eastAsia="en-US"/>
        </w:rPr>
        <w:t>К.В. Хальзов</w:t>
      </w:r>
    </w:p>
    <w:p w:rsidR="0087574F" w:rsidRPr="00E5150F" w:rsidRDefault="00C17AC6" w:rsidP="00E5150F">
      <w:pPr>
        <w:spacing w:before="0" w:after="0"/>
        <w:rPr>
          <w:sz w:val="20"/>
        </w:rPr>
      </w:pPr>
      <w:r>
        <w:rPr>
          <w:sz w:val="20"/>
        </w:rPr>
        <w:t>238 63 68</w:t>
      </w:r>
    </w:p>
    <w:sectPr w:rsidR="0087574F" w:rsidRPr="00E5150F" w:rsidSect="004775F6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0E9A" w:rsidRDefault="005D0E9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5D0E9A" w:rsidRDefault="005D0E9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4961F6">
      <w:rPr>
        <w:sz w:val="16"/>
        <w:szCs w:val="16"/>
      </w:rPr>
      <w:t>07</w:t>
    </w:r>
    <w:r w:rsidR="00E5150F">
      <w:rPr>
        <w:sz w:val="16"/>
        <w:szCs w:val="16"/>
      </w:rPr>
      <w:t>/38321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1140497498"/>
        <w:date w:fullDate="2020-04-02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E5150F">
          <w:rPr>
            <w:sz w:val="16"/>
            <w:szCs w:val="16"/>
          </w:rPr>
          <w:t>02.04.2020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0E9A" w:rsidRDefault="005D0E9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5D0E9A" w:rsidRDefault="005D0E9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CE733E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E9A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5557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3D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1F6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57F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0E9A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26F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66ED"/>
    <w:rsid w:val="0080736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544D"/>
    <w:rsid w:val="008C5A5D"/>
    <w:rsid w:val="008C65E2"/>
    <w:rsid w:val="008C687F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6EE9"/>
    <w:rsid w:val="009C790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849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6AF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AC6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B29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33E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150F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E44C08B"/>
  <w14:defaultImageDpi w14:val="0"/>
  <w15:docId w15:val="{384E9F43-36C8-474A-B4A3-301583C86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B416A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ORG\002_GPD\PD\OPD\2_&#1055;&#1056;&#1054;&#1045;&#1050;&#1058;&#1067;\3_&#1055;&#1086;&#1089;&#1090;&#1072;&#1085;&#1086;&#1074;&#1083;&#1077;&#1085;&#1080;&#1103;\2020\4%20&#1040;&#1087;&#1088;&#1077;&#1083;&#1100;\38321%20&#1054;%20&#1074;&#1085;&#1077;&#1089;%20&#1080;&#1079;&#1084;%20&#1074;%2072-&#108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9BCFB5E-F2B8-465B-A9F4-0B1B8A07D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38321 О внес изм в 72-п</Template>
  <TotalTime>9</TotalTime>
  <Pages>3</Pages>
  <Words>908</Words>
  <Characters>5176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6072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Осокин Александр Валерьевич</dc:creator>
  <cp:lastModifiedBy>Осокин Александр Валерьевич</cp:lastModifiedBy>
  <cp:revision>2</cp:revision>
  <cp:lastPrinted>2020-04-02T12:19:00Z</cp:lastPrinted>
  <dcterms:created xsi:type="dcterms:W3CDTF">2020-04-02T12:15:00Z</dcterms:created>
  <dcterms:modified xsi:type="dcterms:W3CDTF">2020-04-02T12:56:00Z</dcterms:modified>
</cp:coreProperties>
</file>